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42281" w14:textId="77777777" w:rsidR="00137E23" w:rsidRDefault="00137E23"/>
    <w:p w14:paraId="01CC70A8" w14:textId="77777777" w:rsidR="00C26157" w:rsidRDefault="00C26157"/>
    <w:p w14:paraId="2867D3BE" w14:textId="3232F884" w:rsidR="00DA0E31" w:rsidRPr="007B3B44" w:rsidRDefault="00DA0E31">
      <w:pPr>
        <w:rPr>
          <w:rFonts w:ascii="Century Gothic" w:hAnsi="Century Gothic"/>
          <w:b/>
          <w:bCs/>
          <w:color w:val="000000" w:themeColor="text1"/>
          <w:sz w:val="40"/>
          <w:szCs w:val="40"/>
        </w:rPr>
      </w:pPr>
      <w:r w:rsidRPr="007B3B44">
        <w:rPr>
          <w:rFonts w:ascii="Century Gothic" w:hAnsi="Century Gothic"/>
          <w:b/>
          <w:bCs/>
          <w:color w:val="000000" w:themeColor="text1"/>
          <w:sz w:val="40"/>
          <w:szCs w:val="40"/>
        </w:rPr>
        <w:t xml:space="preserve">Blutdruckmessung </w:t>
      </w:r>
    </w:p>
    <w:p w14:paraId="301632BF" w14:textId="3784C839" w:rsidR="00DA0E31" w:rsidRPr="00522308" w:rsidRDefault="00DA0E31" w:rsidP="00DA0E31">
      <w:pPr>
        <w:spacing w:after="0"/>
        <w:rPr>
          <w:rFonts w:ascii="Century Gothic" w:hAnsi="Century Gothic"/>
          <w:b/>
          <w:bCs/>
          <w:sz w:val="28"/>
          <w:szCs w:val="28"/>
        </w:rPr>
      </w:pPr>
      <w:r w:rsidRPr="00522308">
        <w:rPr>
          <w:rFonts w:ascii="Century Gothic" w:hAnsi="Century Gothic"/>
          <w:b/>
          <w:bCs/>
          <w:sz w:val="28"/>
          <w:szCs w:val="28"/>
        </w:rPr>
        <w:t xml:space="preserve">Name:    </w:t>
      </w:r>
      <w:r w:rsidR="00C41854" w:rsidRPr="00522308">
        <w:rPr>
          <w:rFonts w:ascii="Century Gothic" w:hAnsi="Century Gothic"/>
          <w:b/>
          <w:bCs/>
          <w:sz w:val="28"/>
          <w:szCs w:val="28"/>
        </w:rPr>
        <w:t xml:space="preserve">                </w:t>
      </w:r>
      <w:r w:rsidRPr="00522308">
        <w:rPr>
          <w:rFonts w:ascii="Century Gothic" w:hAnsi="Century Gothic"/>
          <w:b/>
          <w:bCs/>
          <w:sz w:val="28"/>
          <w:szCs w:val="28"/>
        </w:rPr>
        <w:t xml:space="preserve">           </w:t>
      </w:r>
      <w:r w:rsidR="007B3B44" w:rsidRPr="00522308">
        <w:rPr>
          <w:rFonts w:ascii="Century Gothic" w:hAnsi="Century Gothic"/>
          <w:b/>
          <w:bCs/>
          <w:sz w:val="28"/>
          <w:szCs w:val="28"/>
        </w:rPr>
        <w:tab/>
      </w:r>
      <w:r w:rsidR="007B3B44" w:rsidRPr="00522308">
        <w:rPr>
          <w:rFonts w:ascii="Century Gothic" w:hAnsi="Century Gothic"/>
          <w:b/>
          <w:bCs/>
          <w:sz w:val="28"/>
          <w:szCs w:val="28"/>
        </w:rPr>
        <w:br/>
      </w:r>
      <w:r w:rsidRPr="00522308">
        <w:rPr>
          <w:rFonts w:ascii="Century Gothic" w:hAnsi="Century Gothic"/>
          <w:b/>
          <w:bCs/>
          <w:sz w:val="28"/>
          <w:szCs w:val="28"/>
        </w:rPr>
        <w:t>Geburtsdatum:</w:t>
      </w:r>
    </w:p>
    <w:p w14:paraId="26BA028B" w14:textId="3C875D61" w:rsidR="00712454" w:rsidRPr="00447667" w:rsidRDefault="00712454" w:rsidP="00D515A8">
      <w:pPr>
        <w:spacing w:before="240" w:after="0"/>
        <w:rPr>
          <w:rFonts w:ascii="Century Gothic" w:hAnsi="Century Gothic"/>
          <w:b/>
          <w:sz w:val="20"/>
          <w:szCs w:val="20"/>
        </w:rPr>
      </w:pPr>
      <w:r w:rsidRPr="00447667">
        <w:rPr>
          <w:rFonts w:ascii="Century Gothic" w:hAnsi="Century Gothic"/>
          <w:b/>
          <w:sz w:val="20"/>
          <w:szCs w:val="20"/>
        </w:rPr>
        <w:t>Messungen:</w:t>
      </w:r>
    </w:p>
    <w:p w14:paraId="4900638A" w14:textId="77777777" w:rsidR="00712454" w:rsidRPr="00447667" w:rsidRDefault="00712454" w:rsidP="00D515A8">
      <w:pPr>
        <w:numPr>
          <w:ilvl w:val="0"/>
          <w:numId w:val="1"/>
        </w:numPr>
        <w:spacing w:after="0"/>
        <w:ind w:left="284" w:hanging="284"/>
        <w:rPr>
          <w:rFonts w:ascii="Century Gothic" w:hAnsi="Century Gothic"/>
          <w:sz w:val="20"/>
          <w:szCs w:val="20"/>
        </w:rPr>
      </w:pPr>
      <w:r w:rsidRPr="00447667">
        <w:rPr>
          <w:rFonts w:ascii="Century Gothic" w:hAnsi="Century Gothic"/>
          <w:sz w:val="20"/>
          <w:szCs w:val="20"/>
        </w:rPr>
        <w:t>5 min in Ruhe sitzen mit beiden Füßen auf dem Boden, angelehnt, entspannt sein, kein Stress kurz davor</w:t>
      </w:r>
    </w:p>
    <w:p w14:paraId="2EF78531" w14:textId="77777777" w:rsidR="00712454" w:rsidRPr="00447667" w:rsidRDefault="00712454" w:rsidP="00D515A8">
      <w:pPr>
        <w:numPr>
          <w:ilvl w:val="0"/>
          <w:numId w:val="1"/>
        </w:numPr>
        <w:spacing w:after="0"/>
        <w:ind w:left="284" w:hanging="284"/>
        <w:rPr>
          <w:rFonts w:ascii="Century Gothic" w:hAnsi="Century Gothic"/>
          <w:sz w:val="20"/>
          <w:szCs w:val="20"/>
        </w:rPr>
      </w:pPr>
      <w:r w:rsidRPr="00447667">
        <w:rPr>
          <w:rFonts w:ascii="Century Gothic" w:hAnsi="Century Gothic"/>
          <w:sz w:val="20"/>
          <w:szCs w:val="20"/>
        </w:rPr>
        <w:t>Manschette auf Herzhöhe</w:t>
      </w:r>
    </w:p>
    <w:p w14:paraId="5A95AA13" w14:textId="33294B16" w:rsidR="00DA0E31" w:rsidRPr="00DA0E31" w:rsidRDefault="00712454" w:rsidP="00DA0E31">
      <w:pPr>
        <w:numPr>
          <w:ilvl w:val="0"/>
          <w:numId w:val="1"/>
        </w:numPr>
        <w:spacing w:after="0"/>
        <w:ind w:left="284" w:hanging="284"/>
        <w:rPr>
          <w:rFonts w:ascii="Century Gothic" w:hAnsi="Century Gothic"/>
          <w:sz w:val="20"/>
          <w:szCs w:val="20"/>
        </w:rPr>
      </w:pPr>
      <w:r w:rsidRPr="00447667">
        <w:rPr>
          <w:rFonts w:ascii="Century Gothic" w:hAnsi="Century Gothic"/>
          <w:sz w:val="20"/>
          <w:szCs w:val="20"/>
        </w:rPr>
        <w:t>Evtl. 2 Messungen – dann unbedingt mindestens 1 min Pause dazwischen!</w:t>
      </w:r>
    </w:p>
    <w:p w14:paraId="21244DA0" w14:textId="4709CDB7" w:rsidR="00DA0E31" w:rsidRPr="00447667" w:rsidRDefault="00DA0E31" w:rsidP="00DA0E31">
      <w:pPr>
        <w:spacing w:after="0"/>
        <w:rPr>
          <w:rFonts w:ascii="Century Gothic" w:hAnsi="Century Gothic"/>
          <w:sz w:val="20"/>
          <w:szCs w:val="20"/>
        </w:rPr>
      </w:pPr>
      <w:r w:rsidRPr="00447667">
        <w:rPr>
          <w:rFonts w:ascii="Century Gothic" w:hAnsi="Century Gothic"/>
          <w:b/>
          <w:sz w:val="20"/>
          <w:szCs w:val="20"/>
        </w:rPr>
        <w:t xml:space="preserve">Morgens </w:t>
      </w:r>
      <w:r w:rsidRPr="00DA0E31">
        <w:rPr>
          <w:rFonts w:ascii="Century Gothic" w:hAnsi="Century Gothic"/>
          <w:b/>
          <w:i/>
          <w:iCs/>
          <w:sz w:val="18"/>
          <w:szCs w:val="18"/>
        </w:rPr>
        <w:t>= bevor der Tag beginnt</w:t>
      </w:r>
      <w:r>
        <w:rPr>
          <w:rFonts w:ascii="Century Gothic" w:hAnsi="Century Gothic"/>
          <w:b/>
          <w:i/>
          <w:iCs/>
          <w:sz w:val="18"/>
          <w:szCs w:val="18"/>
        </w:rPr>
        <w:t>, vor</w:t>
      </w:r>
      <w:r w:rsidRPr="00DA0E31">
        <w:rPr>
          <w:rFonts w:ascii="Century Gothic" w:hAnsi="Century Gothic"/>
          <w:b/>
          <w:i/>
          <w:iCs/>
          <w:sz w:val="18"/>
          <w:szCs w:val="18"/>
        </w:rPr>
        <w:t xml:space="preserve"> Medikamenteneinnahme</w:t>
      </w:r>
      <w:r w:rsidRPr="00DA0E31">
        <w:rPr>
          <w:rFonts w:ascii="Century Gothic" w:hAnsi="Century Gothic"/>
          <w:b/>
          <w:i/>
          <w:iCs/>
          <w:sz w:val="18"/>
          <w:szCs w:val="18"/>
        </w:rPr>
        <w:tab/>
      </w:r>
    </w:p>
    <w:p w14:paraId="4880684D" w14:textId="77777777" w:rsidR="00712454" w:rsidRDefault="00712454" w:rsidP="00D515A8">
      <w:pPr>
        <w:spacing w:after="0"/>
        <w:rPr>
          <w:rFonts w:ascii="Century Gothic" w:hAnsi="Century Gothic"/>
          <w:b/>
          <w:sz w:val="20"/>
          <w:szCs w:val="20"/>
        </w:rPr>
      </w:pPr>
    </w:p>
    <w:tbl>
      <w:tblPr>
        <w:tblpPr w:leftFromText="141" w:rightFromText="141" w:vertAnchor="text" w:horzAnchor="margin" w:tblpY="451"/>
        <w:tblW w:w="10881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1526"/>
        <w:gridCol w:w="1559"/>
        <w:gridCol w:w="1276"/>
        <w:gridCol w:w="992"/>
        <w:gridCol w:w="284"/>
        <w:gridCol w:w="1275"/>
        <w:gridCol w:w="1843"/>
        <w:gridCol w:w="1134"/>
        <w:gridCol w:w="992"/>
      </w:tblGrid>
      <w:tr w:rsidR="00DA0E31" w:rsidRPr="00447667" w14:paraId="4334A595" w14:textId="77777777" w:rsidTr="00522308">
        <w:trPr>
          <w:trHeight w:val="627"/>
        </w:trPr>
        <w:tc>
          <w:tcPr>
            <w:tcW w:w="1526" w:type="dxa"/>
            <w:tcBorders>
              <w:bottom w:val="single" w:sz="12" w:space="0" w:color="666666"/>
            </w:tcBorders>
            <w:shd w:val="clear" w:color="auto" w:fill="D9D9D9" w:themeFill="background1" w:themeFillShade="D9"/>
          </w:tcPr>
          <w:p w14:paraId="38DB4004" w14:textId="12B6BFD3" w:rsidR="00DA0E31" w:rsidRPr="00DA0E31" w:rsidRDefault="00DA0E31" w:rsidP="00DA0E31">
            <w:pPr>
              <w:spacing w:after="0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r w:rsidRPr="00DA0E31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MORGENS</w:t>
            </w:r>
          </w:p>
        </w:tc>
        <w:tc>
          <w:tcPr>
            <w:tcW w:w="1559" w:type="dxa"/>
            <w:tcBorders>
              <w:bottom w:val="single" w:sz="12" w:space="0" w:color="666666"/>
            </w:tcBorders>
            <w:shd w:val="clear" w:color="auto" w:fill="D9D9D9" w:themeFill="background1" w:themeFillShade="D9"/>
          </w:tcPr>
          <w:p w14:paraId="4E339EE9" w14:textId="77777777" w:rsidR="00DA0E31" w:rsidRPr="00DA0E31" w:rsidRDefault="00DA0E31" w:rsidP="00DA0E31">
            <w:pPr>
              <w:spacing w:after="0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12" w:space="0" w:color="666666"/>
            </w:tcBorders>
            <w:shd w:val="clear" w:color="auto" w:fill="D9D9D9" w:themeFill="background1" w:themeFillShade="D9"/>
          </w:tcPr>
          <w:p w14:paraId="2D643919" w14:textId="77777777" w:rsidR="00DA0E31" w:rsidRPr="00DA0E31" w:rsidRDefault="00DA0E31" w:rsidP="00DA0E31">
            <w:pPr>
              <w:spacing w:after="0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2" w:space="0" w:color="666666"/>
              <w:right w:val="single" w:sz="4" w:space="0" w:color="auto"/>
            </w:tcBorders>
            <w:shd w:val="clear" w:color="auto" w:fill="D9D9D9" w:themeFill="background1" w:themeFillShade="D9"/>
          </w:tcPr>
          <w:p w14:paraId="78EF2F7F" w14:textId="77777777" w:rsidR="00DA0E31" w:rsidRPr="00DA0E31" w:rsidRDefault="00DA0E31" w:rsidP="00DA0E31">
            <w:pPr>
              <w:spacing w:after="0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FE1CEB" w14:textId="77777777" w:rsidR="00DA0E31" w:rsidRPr="00DA0E31" w:rsidRDefault="00DA0E31" w:rsidP="00DA0E31">
            <w:pPr>
              <w:spacing w:after="0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12" w:space="0" w:color="666666"/>
            </w:tcBorders>
            <w:shd w:val="clear" w:color="auto" w:fill="D9D9D9" w:themeFill="background1" w:themeFillShade="D9"/>
          </w:tcPr>
          <w:p w14:paraId="51A80790" w14:textId="043B19F7" w:rsidR="00DA0E31" w:rsidRPr="00DA0E31" w:rsidRDefault="00DA0E31" w:rsidP="00DA0E31">
            <w:pPr>
              <w:spacing w:after="0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r w:rsidRPr="00DA0E31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ABENDS</w:t>
            </w:r>
          </w:p>
        </w:tc>
        <w:tc>
          <w:tcPr>
            <w:tcW w:w="1843" w:type="dxa"/>
            <w:tcBorders>
              <w:bottom w:val="single" w:sz="12" w:space="0" w:color="666666"/>
            </w:tcBorders>
            <w:shd w:val="clear" w:color="auto" w:fill="D9D9D9" w:themeFill="background1" w:themeFillShade="D9"/>
          </w:tcPr>
          <w:p w14:paraId="3636EEE3" w14:textId="77777777" w:rsidR="00DA0E31" w:rsidRPr="00DA0E31" w:rsidRDefault="00DA0E31" w:rsidP="00DA0E31">
            <w:pPr>
              <w:spacing w:after="0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666666"/>
            </w:tcBorders>
            <w:shd w:val="clear" w:color="auto" w:fill="D9D9D9" w:themeFill="background1" w:themeFillShade="D9"/>
          </w:tcPr>
          <w:p w14:paraId="7477508E" w14:textId="77777777" w:rsidR="00DA0E31" w:rsidRPr="00DA0E31" w:rsidRDefault="00DA0E31" w:rsidP="00DA0E31">
            <w:pPr>
              <w:spacing w:after="0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12" w:space="0" w:color="666666"/>
            </w:tcBorders>
            <w:shd w:val="clear" w:color="auto" w:fill="D9D9D9" w:themeFill="background1" w:themeFillShade="D9"/>
          </w:tcPr>
          <w:p w14:paraId="205A4C7A" w14:textId="77777777" w:rsidR="00DA0E31" w:rsidRPr="00DA0E31" w:rsidRDefault="00DA0E31" w:rsidP="00DA0E31">
            <w:pPr>
              <w:spacing w:after="0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DA0E31" w:rsidRPr="00447667" w14:paraId="156FFBCE" w14:textId="77777777" w:rsidTr="00522308">
        <w:trPr>
          <w:trHeight w:val="627"/>
        </w:trPr>
        <w:tc>
          <w:tcPr>
            <w:tcW w:w="1526" w:type="dxa"/>
            <w:tcBorders>
              <w:bottom w:val="single" w:sz="12" w:space="0" w:color="666666"/>
            </w:tcBorders>
            <w:shd w:val="clear" w:color="auto" w:fill="D9D9D9" w:themeFill="background1" w:themeFillShade="D9"/>
          </w:tcPr>
          <w:p w14:paraId="23E82184" w14:textId="77777777" w:rsidR="00DA0E31" w:rsidRPr="00DA0E31" w:rsidRDefault="00DA0E31" w:rsidP="00DA0E31">
            <w:pPr>
              <w:spacing w:after="0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r w:rsidRPr="00DA0E31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Datum</w:t>
            </w:r>
          </w:p>
        </w:tc>
        <w:tc>
          <w:tcPr>
            <w:tcW w:w="1559" w:type="dxa"/>
            <w:tcBorders>
              <w:bottom w:val="single" w:sz="12" w:space="0" w:color="666666"/>
            </w:tcBorders>
            <w:shd w:val="clear" w:color="auto" w:fill="D9D9D9" w:themeFill="background1" w:themeFillShade="D9"/>
          </w:tcPr>
          <w:p w14:paraId="1B5A7FD9" w14:textId="77777777" w:rsidR="00DA0E31" w:rsidRPr="00DA0E31" w:rsidRDefault="00DA0E31" w:rsidP="00DA0E31">
            <w:pPr>
              <w:spacing w:after="0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DA0E31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Syst</w:t>
            </w:r>
            <w:proofErr w:type="spellEnd"/>
            <w:r w:rsidRPr="00DA0E31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/ oberer Wert</w:t>
            </w:r>
          </w:p>
        </w:tc>
        <w:tc>
          <w:tcPr>
            <w:tcW w:w="1276" w:type="dxa"/>
            <w:tcBorders>
              <w:bottom w:val="single" w:sz="12" w:space="0" w:color="666666"/>
            </w:tcBorders>
            <w:shd w:val="clear" w:color="auto" w:fill="D9D9D9" w:themeFill="background1" w:themeFillShade="D9"/>
          </w:tcPr>
          <w:p w14:paraId="79E778D4" w14:textId="77777777" w:rsidR="00DA0E31" w:rsidRPr="00DA0E31" w:rsidRDefault="00DA0E31" w:rsidP="00DA0E31">
            <w:pPr>
              <w:spacing w:after="0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DA0E31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Diast</w:t>
            </w:r>
            <w:proofErr w:type="spellEnd"/>
            <w:r w:rsidRPr="00DA0E31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/ unterer Wert</w:t>
            </w:r>
          </w:p>
        </w:tc>
        <w:tc>
          <w:tcPr>
            <w:tcW w:w="992" w:type="dxa"/>
            <w:tcBorders>
              <w:bottom w:val="single" w:sz="12" w:space="0" w:color="666666"/>
              <w:right w:val="single" w:sz="4" w:space="0" w:color="auto"/>
            </w:tcBorders>
            <w:shd w:val="clear" w:color="auto" w:fill="D9D9D9" w:themeFill="background1" w:themeFillShade="D9"/>
          </w:tcPr>
          <w:p w14:paraId="4013446B" w14:textId="77777777" w:rsidR="00DA0E31" w:rsidRPr="00DA0E31" w:rsidRDefault="00DA0E31" w:rsidP="00DA0E31">
            <w:pPr>
              <w:spacing w:after="0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r w:rsidRPr="00DA0E31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Puls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3489D3" w14:textId="77777777" w:rsidR="00DA0E31" w:rsidRPr="00DA0E31" w:rsidRDefault="00DA0E31" w:rsidP="00DA0E31">
            <w:pPr>
              <w:spacing w:after="0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12" w:space="0" w:color="666666"/>
            </w:tcBorders>
            <w:shd w:val="clear" w:color="auto" w:fill="D9D9D9" w:themeFill="background1" w:themeFillShade="D9"/>
          </w:tcPr>
          <w:p w14:paraId="00982C0A" w14:textId="77777777" w:rsidR="00DA0E31" w:rsidRPr="00DA0E31" w:rsidRDefault="00DA0E31" w:rsidP="00DA0E31">
            <w:pPr>
              <w:spacing w:after="0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r w:rsidRPr="00DA0E31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Datum</w:t>
            </w:r>
          </w:p>
        </w:tc>
        <w:tc>
          <w:tcPr>
            <w:tcW w:w="1843" w:type="dxa"/>
            <w:tcBorders>
              <w:bottom w:val="single" w:sz="12" w:space="0" w:color="666666"/>
            </w:tcBorders>
            <w:shd w:val="clear" w:color="auto" w:fill="D9D9D9" w:themeFill="background1" w:themeFillShade="D9"/>
          </w:tcPr>
          <w:p w14:paraId="68DE1A93" w14:textId="77777777" w:rsidR="00DA0E31" w:rsidRPr="00DA0E31" w:rsidRDefault="00DA0E31" w:rsidP="00DA0E31">
            <w:pPr>
              <w:spacing w:after="0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DA0E31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Syst</w:t>
            </w:r>
            <w:proofErr w:type="spellEnd"/>
            <w:r w:rsidRPr="00DA0E31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/ oberer Wert</w:t>
            </w:r>
          </w:p>
        </w:tc>
        <w:tc>
          <w:tcPr>
            <w:tcW w:w="1134" w:type="dxa"/>
            <w:tcBorders>
              <w:bottom w:val="single" w:sz="12" w:space="0" w:color="666666"/>
            </w:tcBorders>
            <w:shd w:val="clear" w:color="auto" w:fill="D9D9D9" w:themeFill="background1" w:themeFillShade="D9"/>
          </w:tcPr>
          <w:p w14:paraId="2BAE7A48" w14:textId="77777777" w:rsidR="00DA0E31" w:rsidRPr="00DA0E31" w:rsidRDefault="00DA0E31" w:rsidP="00DA0E31">
            <w:pPr>
              <w:spacing w:after="0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DA0E31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Diast</w:t>
            </w:r>
            <w:proofErr w:type="spellEnd"/>
            <w:r w:rsidRPr="00DA0E31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/ unterer Wert</w:t>
            </w:r>
          </w:p>
        </w:tc>
        <w:tc>
          <w:tcPr>
            <w:tcW w:w="992" w:type="dxa"/>
            <w:tcBorders>
              <w:bottom w:val="single" w:sz="12" w:space="0" w:color="666666"/>
            </w:tcBorders>
            <w:shd w:val="clear" w:color="auto" w:fill="D9D9D9" w:themeFill="background1" w:themeFillShade="D9"/>
          </w:tcPr>
          <w:p w14:paraId="5F95EB47" w14:textId="77777777" w:rsidR="00DA0E31" w:rsidRPr="00DA0E31" w:rsidRDefault="00DA0E31" w:rsidP="00DA0E31">
            <w:pPr>
              <w:spacing w:after="0"/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</w:pPr>
            <w:r w:rsidRPr="00DA0E31">
              <w:rPr>
                <w:rFonts w:ascii="Century Gothic" w:hAnsi="Century Gothic"/>
                <w:b/>
                <w:bCs/>
                <w:color w:val="000000" w:themeColor="text1"/>
                <w:sz w:val="20"/>
                <w:szCs w:val="20"/>
              </w:rPr>
              <w:t>Puls</w:t>
            </w:r>
          </w:p>
        </w:tc>
      </w:tr>
      <w:tr w:rsidR="00DA0E31" w:rsidRPr="00447667" w14:paraId="269A4C1D" w14:textId="77777777" w:rsidTr="00DA0E31">
        <w:tc>
          <w:tcPr>
            <w:tcW w:w="1526" w:type="dxa"/>
          </w:tcPr>
          <w:p w14:paraId="041BCEBA" w14:textId="77777777" w:rsidR="00DA0E31" w:rsidRPr="00447667" w:rsidRDefault="00DA0E31" w:rsidP="00DA0E31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39D67496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3436F1D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D0A9674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3AE823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0E85444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BF58E78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6675C4D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</w:tcPr>
          <w:p w14:paraId="664CAD1E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A0E31" w:rsidRPr="00447667" w14:paraId="6150BD7F" w14:textId="77777777" w:rsidTr="00DA0E31">
        <w:tc>
          <w:tcPr>
            <w:tcW w:w="1526" w:type="dxa"/>
          </w:tcPr>
          <w:p w14:paraId="0866C3D0" w14:textId="77777777" w:rsidR="00DA0E31" w:rsidRPr="00447667" w:rsidRDefault="00DA0E31" w:rsidP="00DA0E31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6972BCC8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1C123AA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98216E3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B4CC1F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90789F1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143C3BB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FB8CD53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A9D4AC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A0E31" w:rsidRPr="00447667" w14:paraId="66597243" w14:textId="77777777" w:rsidTr="00DA0E31">
        <w:tc>
          <w:tcPr>
            <w:tcW w:w="1526" w:type="dxa"/>
          </w:tcPr>
          <w:p w14:paraId="7182AA71" w14:textId="77777777" w:rsidR="00DA0E31" w:rsidRPr="00447667" w:rsidRDefault="00DA0E31" w:rsidP="00DA0E31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3CD1B42D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3F9F764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7949763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80858F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F909B90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9ACAA45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00CF36E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</w:tcPr>
          <w:p w14:paraId="7BE39F0B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A0E31" w:rsidRPr="00447667" w14:paraId="2F508BE8" w14:textId="77777777" w:rsidTr="00DA0E31">
        <w:tc>
          <w:tcPr>
            <w:tcW w:w="1526" w:type="dxa"/>
          </w:tcPr>
          <w:p w14:paraId="10816B8E" w14:textId="77777777" w:rsidR="00DA0E31" w:rsidRPr="00447667" w:rsidRDefault="00DA0E31" w:rsidP="00DA0E31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5007D9B0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8370A21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28C81FB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636CE5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85590EA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5A54770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B252C8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1E73E2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A0E31" w:rsidRPr="00447667" w14:paraId="3F51595B" w14:textId="77777777" w:rsidTr="00DA0E31">
        <w:tc>
          <w:tcPr>
            <w:tcW w:w="1526" w:type="dxa"/>
          </w:tcPr>
          <w:p w14:paraId="40140A50" w14:textId="77777777" w:rsidR="00DA0E31" w:rsidRPr="00447667" w:rsidRDefault="00DA0E31" w:rsidP="00DA0E31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5BDC8065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5367AA9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60C6251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246464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32C1530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D35A980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EB49640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F4EDBE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A0E31" w:rsidRPr="00447667" w14:paraId="52186EF7" w14:textId="77777777" w:rsidTr="00DA0E31">
        <w:tc>
          <w:tcPr>
            <w:tcW w:w="1526" w:type="dxa"/>
          </w:tcPr>
          <w:p w14:paraId="2EDDCEE7" w14:textId="77777777" w:rsidR="00DA0E31" w:rsidRPr="00447667" w:rsidRDefault="00DA0E31" w:rsidP="00DA0E31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E573B67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38E9CD5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1237CFB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7E8EB6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735BAAD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476188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4755A5A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17EE2A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A0E31" w:rsidRPr="00447667" w14:paraId="23BC9AA1" w14:textId="77777777" w:rsidTr="00DA0E31">
        <w:tc>
          <w:tcPr>
            <w:tcW w:w="1526" w:type="dxa"/>
          </w:tcPr>
          <w:p w14:paraId="0E65CBEE" w14:textId="77777777" w:rsidR="00DA0E31" w:rsidRPr="00447667" w:rsidRDefault="00DA0E31" w:rsidP="00DA0E31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724D26E6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4DA43A9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46278D9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C2D721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DC3CC9A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8D11F4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DF68798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BCB6C6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A0E31" w:rsidRPr="00447667" w14:paraId="75F60AE3" w14:textId="77777777" w:rsidTr="00DA0E31">
        <w:tc>
          <w:tcPr>
            <w:tcW w:w="1526" w:type="dxa"/>
          </w:tcPr>
          <w:p w14:paraId="1584DE05" w14:textId="77777777" w:rsidR="00DA0E31" w:rsidRPr="00447667" w:rsidRDefault="00DA0E31" w:rsidP="00DA0E31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25461CE4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DCF1DB7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DB3A283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6E5BCC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7C483A4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8FAFEF3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1377FC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</w:tcPr>
          <w:p w14:paraId="45EED1DE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A0E31" w:rsidRPr="00447667" w14:paraId="764F7AD2" w14:textId="77777777" w:rsidTr="00DA0E31">
        <w:tc>
          <w:tcPr>
            <w:tcW w:w="1526" w:type="dxa"/>
          </w:tcPr>
          <w:p w14:paraId="7B0C8D1D" w14:textId="77777777" w:rsidR="00DA0E31" w:rsidRPr="00447667" w:rsidRDefault="00DA0E31" w:rsidP="00DA0E31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2B8E8C0B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69F5B3D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A7BF372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3756C7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608B53B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71D8753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2DD8326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FD165B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A0E31" w:rsidRPr="00447667" w14:paraId="2772FACC" w14:textId="77777777" w:rsidTr="00DA0E31">
        <w:tc>
          <w:tcPr>
            <w:tcW w:w="1526" w:type="dxa"/>
          </w:tcPr>
          <w:p w14:paraId="6227BB5B" w14:textId="77777777" w:rsidR="00DA0E31" w:rsidRPr="00447667" w:rsidRDefault="00DA0E31" w:rsidP="00DA0E31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294B6FA5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E06E1C2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90FC0FD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6BB13A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A7B0011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BBE9212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F6AD28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</w:tcPr>
          <w:p w14:paraId="6A5DB198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A0E31" w:rsidRPr="00447667" w14:paraId="073E69E9" w14:textId="77777777" w:rsidTr="00DA0E31">
        <w:tc>
          <w:tcPr>
            <w:tcW w:w="1526" w:type="dxa"/>
          </w:tcPr>
          <w:p w14:paraId="010C3124" w14:textId="77777777" w:rsidR="00DA0E31" w:rsidRPr="00447667" w:rsidRDefault="00DA0E31" w:rsidP="00DA0E31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4BC5DB10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071DC5E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B1FC224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679732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D2066BE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F1255C6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71631A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</w:tcPr>
          <w:p w14:paraId="51F38B93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A0E31" w:rsidRPr="00447667" w14:paraId="77A6FE3F" w14:textId="77777777" w:rsidTr="00DA0E31">
        <w:tc>
          <w:tcPr>
            <w:tcW w:w="1526" w:type="dxa"/>
          </w:tcPr>
          <w:p w14:paraId="7D87D2D8" w14:textId="77777777" w:rsidR="00DA0E31" w:rsidRPr="00447667" w:rsidRDefault="00DA0E31" w:rsidP="00DA0E31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5EB096E9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79A5EF5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839AF93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117AB0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19C7512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A442A27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411E253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</w:tcPr>
          <w:p w14:paraId="7D2460EA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A0E31" w:rsidRPr="00447667" w14:paraId="492F21D5" w14:textId="77777777" w:rsidTr="00DA0E31">
        <w:tc>
          <w:tcPr>
            <w:tcW w:w="1526" w:type="dxa"/>
          </w:tcPr>
          <w:p w14:paraId="22D24D34" w14:textId="77777777" w:rsidR="00DA0E31" w:rsidRPr="00447667" w:rsidRDefault="00DA0E31" w:rsidP="00DA0E31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78E890FD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D0F3698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BAE224A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6625C9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23C44CA3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CBCE109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511DC41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</w:tcPr>
          <w:p w14:paraId="093B761E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A0E31" w:rsidRPr="00447667" w14:paraId="4F7ED7DB" w14:textId="77777777" w:rsidTr="00DA0E31">
        <w:tc>
          <w:tcPr>
            <w:tcW w:w="1526" w:type="dxa"/>
          </w:tcPr>
          <w:p w14:paraId="34AF945A" w14:textId="77777777" w:rsidR="00DA0E31" w:rsidRPr="00447667" w:rsidRDefault="00DA0E31" w:rsidP="00DA0E31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4EDB112B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52E7B9B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2348D31C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D79EEE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9F8EE6B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DDF7688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0D31C51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</w:tcPr>
          <w:p w14:paraId="7DF23241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A0E31" w:rsidRPr="00447667" w14:paraId="0FF99DA3" w14:textId="77777777" w:rsidTr="00DA0E31">
        <w:tc>
          <w:tcPr>
            <w:tcW w:w="1526" w:type="dxa"/>
          </w:tcPr>
          <w:p w14:paraId="6183644B" w14:textId="77777777" w:rsidR="00DA0E31" w:rsidRPr="00447667" w:rsidRDefault="00DA0E31" w:rsidP="00DA0E31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8AB79C6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56B6351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3CDF1B7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BEEAC6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3D4179FB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F17A0A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1E37BAB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0C2523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A0E31" w:rsidRPr="00447667" w14:paraId="2ACCAD21" w14:textId="77777777" w:rsidTr="00DA0E31">
        <w:tc>
          <w:tcPr>
            <w:tcW w:w="1526" w:type="dxa"/>
          </w:tcPr>
          <w:p w14:paraId="5055306D" w14:textId="77777777" w:rsidR="00DA0E31" w:rsidRPr="00447667" w:rsidRDefault="00DA0E31" w:rsidP="00DA0E31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6F2FA966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282AC29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A136F58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A363A1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1531D71B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415E274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69D4618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96EB46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A0E31" w:rsidRPr="00447667" w14:paraId="67DFFF66" w14:textId="77777777" w:rsidTr="00DA0E31">
        <w:tc>
          <w:tcPr>
            <w:tcW w:w="1526" w:type="dxa"/>
          </w:tcPr>
          <w:p w14:paraId="66225F40" w14:textId="77777777" w:rsidR="00DA0E31" w:rsidRPr="00447667" w:rsidRDefault="00DA0E31" w:rsidP="00DA0E31">
            <w:pPr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4FAD14FC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E0AE642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3303C3B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837D80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B7257B7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C9BD481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1344E94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B74507" w14:textId="77777777" w:rsidR="00DA0E31" w:rsidRPr="00447667" w:rsidRDefault="00DA0E31" w:rsidP="00DA0E31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244016D9" w14:textId="03181F79" w:rsidR="00712454" w:rsidRPr="00447667" w:rsidRDefault="00712454" w:rsidP="00522308">
      <w:pPr>
        <w:spacing w:after="0"/>
        <w:rPr>
          <w:rFonts w:ascii="Century Gothic" w:hAnsi="Century Gothic"/>
          <w:b/>
          <w:sz w:val="20"/>
          <w:szCs w:val="20"/>
        </w:rPr>
      </w:pPr>
    </w:p>
    <w:sectPr w:rsidR="00712454" w:rsidRPr="00447667" w:rsidSect="00DA0E31">
      <w:headerReference w:type="default" r:id="rId8"/>
      <w:footerReference w:type="default" r:id="rId9"/>
      <w:headerReference w:type="first" r:id="rId10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E8CE2" w14:textId="77777777" w:rsidR="0085552A" w:rsidRDefault="0085552A" w:rsidP="00C26157">
      <w:pPr>
        <w:spacing w:after="0" w:line="240" w:lineRule="auto"/>
      </w:pPr>
      <w:r>
        <w:separator/>
      </w:r>
    </w:p>
  </w:endnote>
  <w:endnote w:type="continuationSeparator" w:id="0">
    <w:p w14:paraId="0F61B99B" w14:textId="77777777" w:rsidR="0085552A" w:rsidRDefault="0085552A" w:rsidP="00C26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2E7B" w14:textId="4D111AA6" w:rsidR="00D515A8" w:rsidRDefault="007B3B44">
    <w:pPr>
      <w:pStyle w:val="Fuzeile"/>
    </w:pPr>
    <w:r>
      <w:rPr>
        <w:noProof/>
      </w:rPr>
      <w:drawing>
        <wp:anchor distT="0" distB="0" distL="114300" distR="114300" simplePos="0" relativeHeight="251673600" behindDoc="1" locked="0" layoutInCell="1" allowOverlap="1" wp14:anchorId="4A383693" wp14:editId="0C239B7F">
          <wp:simplePos x="0" y="0"/>
          <wp:positionH relativeFrom="page">
            <wp:posOffset>-13970</wp:posOffset>
          </wp:positionH>
          <wp:positionV relativeFrom="page">
            <wp:posOffset>10081895</wp:posOffset>
          </wp:positionV>
          <wp:extent cx="7560310" cy="586740"/>
          <wp:effectExtent l="0" t="0" r="0" b="0"/>
          <wp:wrapNone/>
          <wp:docPr id="15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598B6" w14:textId="77777777" w:rsidR="0085552A" w:rsidRDefault="0085552A" w:rsidP="00C26157">
      <w:pPr>
        <w:spacing w:after="0" w:line="240" w:lineRule="auto"/>
      </w:pPr>
      <w:r>
        <w:separator/>
      </w:r>
    </w:p>
  </w:footnote>
  <w:footnote w:type="continuationSeparator" w:id="0">
    <w:p w14:paraId="516B99E7" w14:textId="77777777" w:rsidR="0085552A" w:rsidRDefault="0085552A" w:rsidP="00C26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0A3D1" w14:textId="53200254" w:rsidR="00C26157" w:rsidRDefault="007B3B44" w:rsidP="00D515A8">
    <w:pPr>
      <w:pStyle w:val="Kopfzeile"/>
      <w:tabs>
        <w:tab w:val="clear" w:pos="4536"/>
        <w:tab w:val="clear" w:pos="9072"/>
        <w:tab w:val="left" w:pos="5400"/>
      </w:tabs>
    </w:pPr>
    <w:r>
      <w:rPr>
        <w:noProof/>
      </w:rPr>
      <w:drawing>
        <wp:anchor distT="0" distB="0" distL="114300" distR="114300" simplePos="0" relativeHeight="251675648" behindDoc="0" locked="0" layoutInCell="1" allowOverlap="1" wp14:anchorId="3CDB7585" wp14:editId="4B172CD7">
          <wp:simplePos x="0" y="0"/>
          <wp:positionH relativeFrom="column">
            <wp:posOffset>-187960</wp:posOffset>
          </wp:positionH>
          <wp:positionV relativeFrom="paragraph">
            <wp:posOffset>-214630</wp:posOffset>
          </wp:positionV>
          <wp:extent cx="3032760" cy="642620"/>
          <wp:effectExtent l="0" t="0" r="0" b="0"/>
          <wp:wrapNone/>
          <wp:docPr id="16" name="Bild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2760" cy="642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7981F" w14:textId="77FA9108" w:rsidR="00D515A8" w:rsidRDefault="007B3B44">
    <w:pPr>
      <w:pStyle w:val="Kopf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69927546" wp14:editId="6D9B4031">
              <wp:simplePos x="0" y="0"/>
              <wp:positionH relativeFrom="column">
                <wp:posOffset>4600575</wp:posOffset>
              </wp:positionH>
              <wp:positionV relativeFrom="paragraph">
                <wp:posOffset>41275</wp:posOffset>
              </wp:positionV>
              <wp:extent cx="2040890" cy="4715510"/>
              <wp:effectExtent l="0" t="0" r="0" b="8890"/>
              <wp:wrapSquare wrapText="bothSides"/>
              <wp:docPr id="4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890" cy="47155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3727C6" w14:textId="77777777" w:rsidR="004467B5" w:rsidRDefault="004467B5" w:rsidP="004467B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927546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62.25pt;margin-top:3.25pt;width:160.7pt;height:371.3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" strokecolor="white">
              <v:textbox>
                <w:txbxContent>
                  <w:p w14:paraId="0B3727C6" w14:textId="77777777" w:rsidR="004467B5" w:rsidRDefault="004467B5" w:rsidP="004467B5"/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1" locked="0" layoutInCell="1" allowOverlap="1" wp14:anchorId="32A9F066" wp14:editId="66F6370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effectExtent l="0" t="0" r="0" b="0"/>
          <wp:wrapNone/>
          <wp:docPr id="1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D415FA"/>
    <w:multiLevelType w:val="hybridMultilevel"/>
    <w:tmpl w:val="B65A0A5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4948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V2_7" w:val="20001_Patient_FeldDefinition_0_&lt;#111# &gt;&lt;#115# &gt;&lt;#114#&gt;"/>
  </w:docVars>
  <w:rsids>
    <w:rsidRoot w:val="00DA0E31"/>
    <w:rsid w:val="000636C3"/>
    <w:rsid w:val="00137E23"/>
    <w:rsid w:val="00310FE9"/>
    <w:rsid w:val="004467B5"/>
    <w:rsid w:val="00447667"/>
    <w:rsid w:val="00481E4B"/>
    <w:rsid w:val="00522308"/>
    <w:rsid w:val="00565D2E"/>
    <w:rsid w:val="00712454"/>
    <w:rsid w:val="00733748"/>
    <w:rsid w:val="007B3B44"/>
    <w:rsid w:val="0085552A"/>
    <w:rsid w:val="00C26157"/>
    <w:rsid w:val="00C41854"/>
    <w:rsid w:val="00D44510"/>
    <w:rsid w:val="00D515A8"/>
    <w:rsid w:val="00DA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BA54E8"/>
  <w15:chartTrackingRefBased/>
  <w15:docId w15:val="{D584728C-3D1E-4C06-8948-6F7B6BEB6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2615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C26157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C2615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C26157"/>
    <w:rPr>
      <w:sz w:val="22"/>
      <w:szCs w:val="22"/>
    </w:rPr>
  </w:style>
  <w:style w:type="table" w:styleId="Tabellenraster">
    <w:name w:val="Table Grid"/>
    <w:basedOn w:val="NormaleTabelle"/>
    <w:uiPriority w:val="39"/>
    <w:rsid w:val="00310F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infAbs">
    <w:name w:val="[Einf. Abs.]"/>
    <w:basedOn w:val="Standard"/>
    <w:uiPriority w:val="99"/>
    <w:rsid w:val="00D515A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mbria" w:hAnsi="Minion Pro" w:cs="Minion Pro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WINACS\VORLAGE\Blutdruck-SK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1A54B66C77C84FBA568EAF505A1967" ma:contentTypeVersion="19" ma:contentTypeDescription="Ein neues Dokument erstellen." ma:contentTypeScope="" ma:versionID="76405b3302a847ce54b3d4c38f47b0c5">
  <xsd:schema xmlns:xsd="http://www.w3.org/2001/XMLSchema" xmlns:xs="http://www.w3.org/2001/XMLSchema" xmlns:p="http://schemas.microsoft.com/office/2006/metadata/properties" xmlns:ns2="6c72d051-19e5-4d37-9b05-1ca104a64ba5" xmlns:ns3="e40147ae-4fb8-4f23-8f0d-d71a330ce71e" targetNamespace="http://schemas.microsoft.com/office/2006/metadata/properties" ma:root="true" ma:fieldsID="3892e506ae53a1468a61d7fa58cd848b" ns2:_="" ns3:_="">
    <xsd:import namespace="6c72d051-19e5-4d37-9b05-1ca104a64ba5"/>
    <xsd:import namespace="e40147ae-4fb8-4f23-8f0d-d71a330ce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72d051-19e5-4d37-9b05-1ca104a64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53330e18-402a-4eae-8b7b-2838f14d00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147ae-4fb8-4f23-8f0d-d71a330ce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7a9bbb3-a899-42a5-8b65-30faa02cc564}" ma:internalName="TaxCatchAll" ma:showField="CatchAllData" ma:web="e40147ae-4fb8-4f23-8f0d-d71a330ce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72d051-19e5-4d37-9b05-1ca104a64ba5">
      <Terms xmlns="http://schemas.microsoft.com/office/infopath/2007/PartnerControls"/>
    </lcf76f155ced4ddcb4097134ff3c332f>
    <TaxCatchAll xmlns="e40147ae-4fb8-4f23-8f0d-d71a330ce71e" xsi:nil="true"/>
  </documentManagement>
</p:properties>
</file>

<file path=customXml/itemProps1.xml><?xml version="1.0" encoding="utf-8"?>
<ds:datastoreItem xmlns:ds="http://schemas.openxmlformats.org/officeDocument/2006/customXml" ds:itemID="{22E36211-3353-4309-9167-2CED9672C5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EAD425-FA79-49CF-A419-E31EACFC340D}"/>
</file>

<file path=customXml/itemProps3.xml><?xml version="1.0" encoding="utf-8"?>
<ds:datastoreItem xmlns:ds="http://schemas.openxmlformats.org/officeDocument/2006/customXml" ds:itemID="{B0ADB353-823D-42AB-AD08-2ADBF3752467}"/>
</file>

<file path=customXml/itemProps4.xml><?xml version="1.0" encoding="utf-8"?>
<ds:datastoreItem xmlns:ds="http://schemas.openxmlformats.org/officeDocument/2006/customXml" ds:itemID="{8B19E38E-599D-4B49-AAC6-BE896DFE2D0D}"/>
</file>

<file path=docProps/app.xml><?xml version="1.0" encoding="utf-8"?>
<Properties xmlns="http://schemas.openxmlformats.org/officeDocument/2006/extended-properties" xmlns:vt="http://schemas.openxmlformats.org/officeDocument/2006/docPropsVTypes">
  <Template>Blutdruck-SK</Template>
  <TotalTime>0</TotalTime>
  <Pages>1</Pages>
  <Words>86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home-sehn</dc:creator>
  <cp:keywords/>
  <dc:description/>
  <cp:lastModifiedBy>Christiane Moreano</cp:lastModifiedBy>
  <cp:revision>3</cp:revision>
  <dcterms:created xsi:type="dcterms:W3CDTF">2026-10-19T09:14:00Z</dcterms:created>
  <dcterms:modified xsi:type="dcterms:W3CDTF">2026-10-19T09:16:00Z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ienten-AlterJahre">
    <vt:lpwstr>26</vt:lpwstr>
  </property>
  <property fmtid="{D5CDD505-2E9C-101B-9397-08002B2CF9AE}" pid="3" name="Patienten-AlterMonate">
    <vt:lpwstr>320,8</vt:lpwstr>
  </property>
  <property fmtid="{D5CDD505-2E9C-101B-9397-08002B2CF9AE}" pid="4" name="Patienten-Geburtsdatum">
    <vt:lpwstr>01.01.2000</vt:lpwstr>
  </property>
  <property fmtid="{D5CDD505-2E9C-101B-9397-08002B2CF9AE}" pid="5" name="System-Datum">
    <vt:lpwstr>25.09.2026</vt:lpwstr>
  </property>
  <property fmtid="{D5CDD505-2E9C-101B-9397-08002B2CF9AE}" pid="6" name="Windows-Datum">
    <vt:lpwstr>25.09.2026</vt:lpwstr>
  </property>
  <property fmtid="{D5CDD505-2E9C-101B-9397-08002B2CF9AE}" pid="7" name="ContentTypeId">
    <vt:lpwstr>0x010100701A54B66C77C84FBA568EAF505A1967</vt:lpwstr>
  </property>
</Properties>
</file>